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5000" w:type="pct"/>
        <w:tblBorders>
          <w:insideH w:val="single" w:sz="48" w:space="0" w:color="FFFFFF" w:themeColor="background1"/>
          <w:insideV w:val="single" w:sz="48" w:space="0" w:color="FFFFFF" w:themeColor="background1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 table for title"/>
      </w:tblPr>
      <w:tblGrid>
        <w:gridCol w:w="5400"/>
        <w:gridCol w:w="5400"/>
      </w:tblGrid>
      <w:tr w:rsidR="007A4016" w:rsidRPr="00C528E9" w14:paraId="1A20E3C9" w14:textId="77777777" w:rsidTr="001B25CA">
        <w:trPr>
          <w:trHeight w:hRule="exact" w:val="4320"/>
        </w:trPr>
        <w:tc>
          <w:tcPr>
            <w:tcW w:w="2500" w:type="pct"/>
            <w:shd w:val="clear" w:color="auto" w:fill="663366" w:themeFill="accent1"/>
            <w:vAlign w:val="center"/>
          </w:tcPr>
          <w:p w14:paraId="5BB9F215" w14:textId="77777777" w:rsidR="007A4016" w:rsidRDefault="00D95C99" w:rsidP="001B25CA">
            <w:pPr>
              <w:pStyle w:val="Title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Covid</w:t>
            </w:r>
          </w:p>
          <w:p w14:paraId="0788EF2B" w14:textId="77777777" w:rsidR="00D95C99" w:rsidRPr="00C528E9" w:rsidRDefault="00D95C99" w:rsidP="001B25CA">
            <w:pPr>
              <w:pStyle w:val="Title"/>
              <w:rPr>
                <w:sz w:val="72"/>
                <w:szCs w:val="72"/>
              </w:rPr>
            </w:pPr>
            <w:r>
              <w:rPr>
                <w:sz w:val="72"/>
                <w:szCs w:val="72"/>
              </w:rPr>
              <w:t>Complete</w:t>
            </w:r>
            <w:r w:rsidR="007E148E">
              <w:rPr>
                <w:sz w:val="72"/>
                <w:szCs w:val="72"/>
              </w:rPr>
              <w:t>,LLC</w:t>
            </w:r>
          </w:p>
        </w:tc>
        <w:tc>
          <w:tcPr>
            <w:tcW w:w="2500" w:type="pct"/>
          </w:tcPr>
          <w:p w14:paraId="2B4BE870" w14:textId="77777777" w:rsidR="007A4016" w:rsidRPr="00C528E9" w:rsidRDefault="00BE69F0" w:rsidP="001B25CA">
            <w:pPr>
              <w:rPr>
                <w:sz w:val="72"/>
                <w:szCs w:val="72"/>
              </w:rPr>
            </w:pPr>
            <w:r>
              <w:rPr>
                <w:noProof/>
                <w:sz w:val="72"/>
                <w:szCs w:val="72"/>
              </w:rPr>
              <w:drawing>
                <wp:anchor distT="0" distB="0" distL="114300" distR="114300" simplePos="0" relativeHeight="251659264" behindDoc="0" locked="0" layoutInCell="1" allowOverlap="1" wp14:anchorId="30ADDC7E" wp14:editId="18F0A7B1">
                  <wp:simplePos x="0" y="0"/>
                  <wp:positionH relativeFrom="column">
                    <wp:posOffset>237</wp:posOffset>
                  </wp:positionH>
                  <wp:positionV relativeFrom="paragraph">
                    <wp:posOffset>308</wp:posOffset>
                  </wp:positionV>
                  <wp:extent cx="3390900" cy="3250103"/>
                  <wp:effectExtent l="0" t="0" r="0" b="1270"/>
                  <wp:wrapTopAndBottom/>
                  <wp:docPr id="5" name="Picture 5" descr="Hand sanitizer and mas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Hand sanitizer and masks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3250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A4016" w14:paraId="087C1611" w14:textId="77777777" w:rsidTr="001B25CA">
        <w:trPr>
          <w:trHeight w:hRule="exact" w:val="4320"/>
        </w:trPr>
        <w:tc>
          <w:tcPr>
            <w:tcW w:w="2500" w:type="pct"/>
          </w:tcPr>
          <w:p w14:paraId="7ACF5A5A" w14:textId="77777777" w:rsidR="007A4016" w:rsidRDefault="00663A2E" w:rsidP="001B25CA"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 wp14:anchorId="0AD27DBC" wp14:editId="482E3B83">
                  <wp:simplePos x="0" y="0"/>
                  <wp:positionH relativeFrom="column">
                    <wp:posOffset>248</wp:posOffset>
                  </wp:positionH>
                  <wp:positionV relativeFrom="paragraph">
                    <wp:posOffset>3656</wp:posOffset>
                  </wp:positionV>
                  <wp:extent cx="3390900" cy="2639695"/>
                  <wp:effectExtent l="0" t="0" r="0" b="1905"/>
                  <wp:wrapTopAndBottom/>
                  <wp:docPr id="11" name="Picture 11" descr="Man wearing a mas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Man wearing a mask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2639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00" w:type="pct"/>
          </w:tcPr>
          <w:p w14:paraId="7FCA21B5" w14:textId="77777777" w:rsidR="007A4016" w:rsidRPr="00A513F7" w:rsidRDefault="006528FB" w:rsidP="001B25CA">
            <w:pPr>
              <w:rPr>
                <w:b/>
                <w:bCs/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0" locked="0" layoutInCell="1" allowOverlap="1" wp14:anchorId="1DC2C795" wp14:editId="546F5E5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335915</wp:posOffset>
                  </wp:positionV>
                  <wp:extent cx="3390900" cy="2689225"/>
                  <wp:effectExtent l="0" t="0" r="0" b="3175"/>
                  <wp:wrapTopAndBottom/>
                  <wp:docPr id="14" name="Picture 14" descr="Red l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Red lips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0900" cy="268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513F7">
              <w:rPr>
                <w:b/>
                <w:bCs/>
                <w:sz w:val="32"/>
                <w:szCs w:val="32"/>
              </w:rPr>
              <w:t>NON-INVASIVE MOUTH SWABBING</w:t>
            </w:r>
          </w:p>
        </w:tc>
      </w:tr>
    </w:tbl>
    <w:p w14:paraId="1B6740A7" w14:textId="77777777" w:rsidR="00A35219" w:rsidRPr="007B371C" w:rsidRDefault="00B7691E" w:rsidP="00487231">
      <w:pPr>
        <w:pStyle w:val="Heading1"/>
        <w:jc w:val="left"/>
        <w:rPr>
          <w:sz w:val="96"/>
          <w:szCs w:val="96"/>
        </w:rPr>
      </w:pPr>
      <w:r>
        <w:rPr>
          <w:sz w:val="96"/>
          <w:szCs w:val="96"/>
        </w:rPr>
        <w:t>ON-SITE COVID 19 TESTING</w:t>
      </w:r>
    </w:p>
    <w:p w14:paraId="6327FC2A" w14:textId="77777777" w:rsidR="00A35219" w:rsidRDefault="00844C99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Here at Covid Complete </w:t>
      </w:r>
      <w:r w:rsidR="00FD6C0A">
        <w:rPr>
          <w:b/>
          <w:bCs/>
          <w:sz w:val="36"/>
          <w:szCs w:val="36"/>
        </w:rPr>
        <w:t xml:space="preserve">we are committed </w:t>
      </w:r>
      <w:r w:rsidR="00C052C4">
        <w:rPr>
          <w:b/>
          <w:bCs/>
          <w:sz w:val="36"/>
          <w:szCs w:val="36"/>
        </w:rPr>
        <w:t xml:space="preserve">in </w:t>
      </w:r>
      <w:r w:rsidR="00FD6C0A">
        <w:rPr>
          <w:b/>
          <w:bCs/>
          <w:sz w:val="36"/>
          <w:szCs w:val="36"/>
        </w:rPr>
        <w:t>help</w:t>
      </w:r>
      <w:r w:rsidR="00C052C4">
        <w:rPr>
          <w:b/>
          <w:bCs/>
          <w:sz w:val="36"/>
          <w:szCs w:val="36"/>
        </w:rPr>
        <w:t xml:space="preserve">ing </w:t>
      </w:r>
      <w:r w:rsidR="00FD6C0A">
        <w:rPr>
          <w:b/>
          <w:bCs/>
          <w:sz w:val="36"/>
          <w:szCs w:val="36"/>
        </w:rPr>
        <w:t xml:space="preserve">stop this </w:t>
      </w:r>
      <w:r w:rsidR="00E26F45">
        <w:rPr>
          <w:b/>
          <w:bCs/>
          <w:sz w:val="36"/>
          <w:szCs w:val="36"/>
        </w:rPr>
        <w:t>killer virus.</w:t>
      </w:r>
      <w:r w:rsidR="00C052C4">
        <w:rPr>
          <w:b/>
          <w:bCs/>
          <w:sz w:val="36"/>
          <w:szCs w:val="36"/>
        </w:rPr>
        <w:t xml:space="preserve"> </w:t>
      </w:r>
      <w:r w:rsidR="003F24E0">
        <w:rPr>
          <w:b/>
          <w:bCs/>
          <w:sz w:val="36"/>
          <w:szCs w:val="36"/>
        </w:rPr>
        <w:t>Please do YOUR</w:t>
      </w:r>
      <w:r w:rsidR="002511EE">
        <w:rPr>
          <w:b/>
          <w:bCs/>
          <w:sz w:val="36"/>
          <w:szCs w:val="36"/>
        </w:rPr>
        <w:t xml:space="preserve"> part as well, by getting tested frequently. Even if you are FULLY VACCINATED</w:t>
      </w:r>
      <w:r w:rsidR="00484466">
        <w:rPr>
          <w:b/>
          <w:bCs/>
          <w:sz w:val="36"/>
          <w:szCs w:val="36"/>
        </w:rPr>
        <w:t xml:space="preserve"> there is a possibility that y</w:t>
      </w:r>
      <w:r w:rsidR="0040622B">
        <w:rPr>
          <w:b/>
          <w:bCs/>
          <w:sz w:val="36"/>
          <w:szCs w:val="36"/>
        </w:rPr>
        <w:t xml:space="preserve">ou van still </w:t>
      </w:r>
      <w:r w:rsidR="0040622B">
        <w:rPr>
          <w:b/>
          <w:bCs/>
          <w:sz w:val="36"/>
          <w:szCs w:val="36"/>
        </w:rPr>
        <w:lastRenderedPageBreak/>
        <w:t xml:space="preserve">come down with COVID-19. Be wise and knowledge </w:t>
      </w:r>
      <w:r w:rsidR="00F3073A">
        <w:rPr>
          <w:b/>
          <w:bCs/>
          <w:sz w:val="36"/>
          <w:szCs w:val="36"/>
        </w:rPr>
        <w:t>by getting TESTED TO</w:t>
      </w:r>
      <w:r w:rsidR="00757A5D">
        <w:rPr>
          <w:b/>
          <w:bCs/>
          <w:sz w:val="36"/>
          <w:szCs w:val="36"/>
        </w:rPr>
        <w:t>DAY.</w:t>
      </w:r>
    </w:p>
    <w:p w14:paraId="1001CBA0" w14:textId="77777777" w:rsidR="0008527A" w:rsidRDefault="0008527A">
      <w:pPr>
        <w:rPr>
          <w:b/>
          <w:bCs/>
          <w:sz w:val="36"/>
          <w:szCs w:val="36"/>
        </w:rPr>
      </w:pPr>
    </w:p>
    <w:p w14:paraId="2FED6FF9" w14:textId="77777777" w:rsidR="0008527A" w:rsidRDefault="0008527A">
      <w:pPr>
        <w:rPr>
          <w:b/>
          <w:bCs/>
          <w:sz w:val="36"/>
          <w:szCs w:val="36"/>
        </w:rPr>
      </w:pPr>
    </w:p>
    <w:p w14:paraId="42ED7BCC" w14:textId="77777777" w:rsidR="00376AA3" w:rsidRPr="00712000" w:rsidRDefault="00712000" w:rsidP="00712000">
      <w:pPr>
        <w:ind w:left="216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W</w:t>
      </w:r>
      <w:r w:rsidR="00224D14" w:rsidRPr="00712000">
        <w:rPr>
          <w:b/>
          <w:bCs/>
          <w:sz w:val="36"/>
          <w:szCs w:val="36"/>
        </w:rPr>
        <w:t xml:space="preserve">E OFFER </w:t>
      </w:r>
      <w:r w:rsidR="003B28D8" w:rsidRPr="00712000">
        <w:rPr>
          <w:b/>
          <w:bCs/>
          <w:sz w:val="36"/>
          <w:szCs w:val="36"/>
        </w:rPr>
        <w:t>ON-SITE TESTING AT</w:t>
      </w:r>
      <w:r w:rsidR="00563AD1" w:rsidRPr="00712000">
        <w:rPr>
          <w:b/>
          <w:bCs/>
          <w:sz w:val="36"/>
          <w:szCs w:val="36"/>
        </w:rPr>
        <w:t>:</w:t>
      </w:r>
    </w:p>
    <w:p w14:paraId="2BB320DF" w14:textId="285E674E" w:rsidR="00376AA3" w:rsidRPr="00663645" w:rsidRDefault="003B28D8" w:rsidP="00663645">
      <w:pPr>
        <w:pStyle w:val="ListParagraph"/>
        <w:numPr>
          <w:ilvl w:val="0"/>
          <w:numId w:val="5"/>
        </w:numPr>
        <w:rPr>
          <w:b/>
          <w:bCs/>
          <w:sz w:val="36"/>
          <w:szCs w:val="36"/>
        </w:rPr>
      </w:pPr>
      <w:r w:rsidRPr="00663645">
        <w:rPr>
          <w:b/>
          <w:bCs/>
          <w:sz w:val="36"/>
          <w:szCs w:val="36"/>
        </w:rPr>
        <w:t>YOUR PLACE OF BUSINESS</w:t>
      </w:r>
    </w:p>
    <w:p w14:paraId="1200C3BC" w14:textId="77777777" w:rsidR="0065689A" w:rsidRDefault="003B28D8" w:rsidP="00663645">
      <w:pPr>
        <w:pStyle w:val="ListParagraph"/>
        <w:numPr>
          <w:ilvl w:val="0"/>
          <w:numId w:val="4"/>
        </w:numPr>
        <w:rPr>
          <w:b/>
          <w:bCs/>
          <w:sz w:val="36"/>
          <w:szCs w:val="36"/>
        </w:rPr>
      </w:pPr>
      <w:r w:rsidRPr="00376AA3">
        <w:rPr>
          <w:b/>
          <w:bCs/>
          <w:sz w:val="36"/>
          <w:szCs w:val="36"/>
        </w:rPr>
        <w:t>HOME</w:t>
      </w:r>
    </w:p>
    <w:p w14:paraId="4261CA08" w14:textId="77777777" w:rsidR="00376AA3" w:rsidRDefault="0065689A" w:rsidP="00663645">
      <w:pPr>
        <w:pStyle w:val="ListParagraph"/>
        <w:numPr>
          <w:ilvl w:val="0"/>
          <w:numId w:val="4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YOUR </w:t>
      </w:r>
      <w:r w:rsidR="003B28D8" w:rsidRPr="00376AA3">
        <w:rPr>
          <w:b/>
          <w:bCs/>
          <w:sz w:val="36"/>
          <w:szCs w:val="36"/>
        </w:rPr>
        <w:t xml:space="preserve"> </w:t>
      </w:r>
      <w:r w:rsidR="00EA0D5C" w:rsidRPr="00376AA3">
        <w:rPr>
          <w:b/>
          <w:bCs/>
          <w:sz w:val="36"/>
          <w:szCs w:val="36"/>
        </w:rPr>
        <w:t>EVENT</w:t>
      </w:r>
      <w:r w:rsidR="00524396">
        <w:rPr>
          <w:b/>
          <w:bCs/>
          <w:sz w:val="36"/>
          <w:szCs w:val="36"/>
        </w:rPr>
        <w:t>(S)</w:t>
      </w:r>
      <w:bookmarkStart w:id="0" w:name="_GoBack"/>
      <w:bookmarkEnd w:id="0"/>
    </w:p>
    <w:p w14:paraId="3C905A5E" w14:textId="77777777" w:rsidR="0008527A" w:rsidRDefault="00BF5FE7" w:rsidP="00663645">
      <w:pPr>
        <w:pStyle w:val="ListParagraph"/>
        <w:numPr>
          <w:ilvl w:val="0"/>
          <w:numId w:val="4"/>
        </w:numPr>
        <w:rPr>
          <w:b/>
          <w:bCs/>
          <w:sz w:val="36"/>
          <w:szCs w:val="36"/>
        </w:rPr>
      </w:pPr>
      <w:r w:rsidRPr="00376AA3">
        <w:rPr>
          <w:b/>
          <w:bCs/>
          <w:sz w:val="36"/>
          <w:szCs w:val="36"/>
        </w:rPr>
        <w:t>PLACE OF WORSHIP</w:t>
      </w:r>
    </w:p>
    <w:p w14:paraId="08E78A3D" w14:textId="77777777" w:rsidR="00224D14" w:rsidRPr="0008527A" w:rsidRDefault="00BF5FE7" w:rsidP="00663645">
      <w:pPr>
        <w:pStyle w:val="ListParagraph"/>
        <w:numPr>
          <w:ilvl w:val="0"/>
          <w:numId w:val="4"/>
        </w:numPr>
        <w:rPr>
          <w:b/>
          <w:bCs/>
          <w:sz w:val="36"/>
          <w:szCs w:val="36"/>
        </w:rPr>
      </w:pPr>
      <w:r w:rsidRPr="0008527A">
        <w:rPr>
          <w:b/>
          <w:bCs/>
          <w:sz w:val="36"/>
          <w:szCs w:val="36"/>
        </w:rPr>
        <w:t xml:space="preserve"> </w:t>
      </w:r>
      <w:r w:rsidR="00F0154F" w:rsidRPr="0008527A">
        <w:rPr>
          <w:b/>
          <w:bCs/>
          <w:sz w:val="36"/>
          <w:szCs w:val="36"/>
        </w:rPr>
        <w:t>FAMILY GATHERING</w:t>
      </w:r>
      <w:r w:rsidR="00132CD3" w:rsidRPr="0008527A">
        <w:rPr>
          <w:b/>
          <w:bCs/>
          <w:sz w:val="36"/>
          <w:szCs w:val="36"/>
        </w:rPr>
        <w:t xml:space="preserve"> </w:t>
      </w:r>
    </w:p>
    <w:p w14:paraId="35AF0194" w14:textId="77777777" w:rsidR="00B124DA" w:rsidRDefault="00B124DA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THERE IS NO COST FOR OUR </w:t>
      </w:r>
      <w:r w:rsidR="00AA38AF">
        <w:rPr>
          <w:b/>
          <w:bCs/>
          <w:sz w:val="36"/>
          <w:szCs w:val="36"/>
        </w:rPr>
        <w:t>TESTING-WE SERVE INDIVIDUALS WITH OR WITHOUT INSURANCE (</w:t>
      </w:r>
      <w:r w:rsidR="00425286">
        <w:rPr>
          <w:b/>
          <w:bCs/>
          <w:sz w:val="36"/>
          <w:szCs w:val="36"/>
        </w:rPr>
        <w:t>SOME RESTRICTIONS APPLY)</w:t>
      </w:r>
    </w:p>
    <w:p w14:paraId="15DC662E" w14:textId="77777777" w:rsidR="00B124DA" w:rsidRDefault="00B124DA">
      <w:pPr>
        <w:rPr>
          <w:b/>
          <w:bCs/>
          <w:sz w:val="36"/>
          <w:szCs w:val="36"/>
        </w:rPr>
      </w:pPr>
    </w:p>
    <w:p w14:paraId="4348BD44" w14:textId="77777777" w:rsidR="000C6872" w:rsidRDefault="000C6872">
      <w:p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THESE ARE SOME OF THE GROUPS THAT SHOULD GET TESTED</w:t>
      </w:r>
      <w:r w:rsidR="001E525C">
        <w:rPr>
          <w:b/>
          <w:bCs/>
          <w:sz w:val="36"/>
          <w:szCs w:val="36"/>
        </w:rPr>
        <w:t>:</w:t>
      </w:r>
    </w:p>
    <w:p w14:paraId="5891A947" w14:textId="77777777" w:rsidR="00CC13CF" w:rsidRDefault="00361DBB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PARTICIPATION IN SPORTS PROGRAM REQUIRE </w:t>
      </w:r>
      <w:r w:rsidR="00623A33">
        <w:rPr>
          <w:b/>
          <w:bCs/>
          <w:sz w:val="36"/>
          <w:szCs w:val="36"/>
        </w:rPr>
        <w:t>TESTING BEFORE GAMES</w:t>
      </w:r>
    </w:p>
    <w:p w14:paraId="6717DEE2" w14:textId="77777777" w:rsidR="006414AA" w:rsidRDefault="00EC2AD6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PEOPLE WHO HAVE SYMPTOMS OF COVID</w:t>
      </w:r>
      <w:r w:rsidR="004428B3">
        <w:rPr>
          <w:b/>
          <w:bCs/>
          <w:sz w:val="36"/>
          <w:szCs w:val="36"/>
        </w:rPr>
        <w:t>-19</w:t>
      </w:r>
    </w:p>
    <w:p w14:paraId="19CE78FE" w14:textId="77777777" w:rsidR="004428B3" w:rsidRDefault="004428B3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PEOPLE WHO ARE NOT FULLY VACCINATED, OR NO</w:t>
      </w:r>
      <w:r w:rsidR="002E6407">
        <w:rPr>
          <w:b/>
          <w:bCs/>
          <w:sz w:val="36"/>
          <w:szCs w:val="36"/>
        </w:rPr>
        <w:t>T VACCINATED</w:t>
      </w:r>
    </w:p>
    <w:p w14:paraId="2104698A" w14:textId="77777777" w:rsidR="00991FB1" w:rsidRDefault="00487A6F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 xml:space="preserve">IT IS RECOMMENDED THAT </w:t>
      </w:r>
      <w:r w:rsidR="0065376D">
        <w:rPr>
          <w:b/>
          <w:bCs/>
          <w:sz w:val="36"/>
          <w:szCs w:val="36"/>
        </w:rPr>
        <w:t xml:space="preserve">EMPLOYERS </w:t>
      </w:r>
      <w:r>
        <w:rPr>
          <w:b/>
          <w:bCs/>
          <w:sz w:val="36"/>
          <w:szCs w:val="36"/>
        </w:rPr>
        <w:t>WITH 100</w:t>
      </w:r>
      <w:r w:rsidR="0065376D">
        <w:rPr>
          <w:b/>
          <w:bCs/>
          <w:sz w:val="36"/>
          <w:szCs w:val="36"/>
        </w:rPr>
        <w:t>+ WORKERS</w:t>
      </w:r>
      <w:r w:rsidR="00A67219">
        <w:rPr>
          <w:b/>
          <w:bCs/>
          <w:sz w:val="36"/>
          <w:szCs w:val="36"/>
        </w:rPr>
        <w:t xml:space="preserve"> ENSURE THEIR WORKERS ARE VACCINATED OR TESTED </w:t>
      </w:r>
      <w:r w:rsidR="007F3713">
        <w:rPr>
          <w:b/>
          <w:bCs/>
          <w:sz w:val="36"/>
          <w:szCs w:val="36"/>
        </w:rPr>
        <w:t>WEEKLY</w:t>
      </w:r>
    </w:p>
    <w:p w14:paraId="41518EA0" w14:textId="77777777" w:rsidR="007F3713" w:rsidRDefault="001E525C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lastRenderedPageBreak/>
        <w:t xml:space="preserve">PEOPLE WHO HAVE </w:t>
      </w:r>
      <w:r w:rsidR="00A613B8">
        <w:rPr>
          <w:b/>
          <w:bCs/>
          <w:sz w:val="36"/>
          <w:szCs w:val="36"/>
        </w:rPr>
        <w:t>COMPROMISED IMMUNE SYSTEMS</w:t>
      </w:r>
    </w:p>
    <w:p w14:paraId="70D97281" w14:textId="77777777" w:rsidR="00A613B8" w:rsidRDefault="00A613B8" w:rsidP="00836E8A">
      <w:pPr>
        <w:pStyle w:val="ListParagraph"/>
        <w:numPr>
          <w:ilvl w:val="0"/>
          <w:numId w:val="1"/>
        </w:numPr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>PEOPLE THAT ARE TRAVELING</w:t>
      </w:r>
    </w:p>
    <w:p w14:paraId="610AABA8" w14:textId="77777777" w:rsidR="008F0B04" w:rsidRPr="008F0B04" w:rsidRDefault="008F0B04" w:rsidP="00407029">
      <w:pPr>
        <w:ind w:left="2160"/>
        <w:rPr>
          <w:b/>
          <w:bCs/>
          <w:sz w:val="52"/>
          <w:szCs w:val="52"/>
        </w:rPr>
      </w:pPr>
      <w:r>
        <w:rPr>
          <w:b/>
          <w:bCs/>
          <w:sz w:val="52"/>
          <w:szCs w:val="52"/>
        </w:rPr>
        <w:t>Contact</w:t>
      </w:r>
      <w:r w:rsidR="00176AA0">
        <w:rPr>
          <w:b/>
          <w:bCs/>
          <w:sz w:val="52"/>
          <w:szCs w:val="52"/>
        </w:rPr>
        <w:t xml:space="preserve"> Information</w:t>
      </w:r>
    </w:p>
    <w:p w14:paraId="71684257" w14:textId="77777777" w:rsidR="008A59A2" w:rsidRDefault="001D6587" w:rsidP="008A59A2">
      <w:pPr>
        <w:ind w:left="360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 xml:space="preserve"> </w:t>
      </w:r>
      <w:r w:rsidR="00807381">
        <w:rPr>
          <w:b/>
          <w:bCs/>
          <w:sz w:val="40"/>
          <w:szCs w:val="40"/>
        </w:rPr>
        <w:t>832-</w:t>
      </w:r>
      <w:r w:rsidR="009043F3">
        <w:rPr>
          <w:b/>
          <w:bCs/>
          <w:sz w:val="40"/>
          <w:szCs w:val="40"/>
        </w:rPr>
        <w:t>429-6244</w:t>
      </w:r>
    </w:p>
    <w:p w14:paraId="47C5FC8A" w14:textId="77777777" w:rsidR="009043F3" w:rsidRPr="008A59A2" w:rsidRDefault="009043F3" w:rsidP="008A59A2">
      <w:pPr>
        <w:ind w:left="360"/>
        <w:rPr>
          <w:b/>
          <w:bCs/>
          <w:sz w:val="40"/>
          <w:szCs w:val="40"/>
        </w:rPr>
      </w:pPr>
      <w:r>
        <w:rPr>
          <w:b/>
          <w:bCs/>
          <w:sz w:val="40"/>
          <w:szCs w:val="40"/>
        </w:rPr>
        <w:t>Covidcomplete@gmail.com</w:t>
      </w:r>
    </w:p>
    <w:p w14:paraId="11761A92" w14:textId="77777777" w:rsidR="00A35219" w:rsidRDefault="00482C8E">
      <w:r>
        <w:rPr>
          <w:noProof/>
        </w:rPr>
        <w:drawing>
          <wp:anchor distT="0" distB="0" distL="114300" distR="114300" simplePos="0" relativeHeight="251664384" behindDoc="0" locked="0" layoutInCell="1" allowOverlap="1" wp14:anchorId="4F8421AD" wp14:editId="1B0CC869">
            <wp:simplePos x="0" y="0"/>
            <wp:positionH relativeFrom="column">
              <wp:posOffset>0</wp:posOffset>
            </wp:positionH>
            <wp:positionV relativeFrom="paragraph">
              <wp:posOffset>335280</wp:posOffset>
            </wp:positionV>
            <wp:extent cx="6858000" cy="3857625"/>
            <wp:effectExtent l="0" t="0" r="0" b="3175"/>
            <wp:wrapTopAndBottom/>
            <wp:docPr id="16" name="Picture 16" descr="Magnified view of red and white virus cel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Magnified view of red and white virus cell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E5FDBF" w14:textId="77777777" w:rsidR="00A35219" w:rsidRDefault="00443FD4" w:rsidP="00F30838">
      <w:pPr>
        <w:pStyle w:val="Heading2"/>
        <w:ind w:left="3600"/>
        <w:rPr>
          <w:sz w:val="36"/>
          <w:szCs w:val="36"/>
        </w:rPr>
      </w:pPr>
      <w:r>
        <w:rPr>
          <w:sz w:val="36"/>
          <w:szCs w:val="36"/>
        </w:rPr>
        <w:lastRenderedPageBreak/>
        <w:t>WHAT WE PROVIDE</w:t>
      </w:r>
      <w:r w:rsidR="00F30838">
        <w:rPr>
          <w:sz w:val="36"/>
          <w:szCs w:val="36"/>
        </w:rPr>
        <w:t>:</w:t>
      </w:r>
    </w:p>
    <w:p w14:paraId="644476C1" w14:textId="77777777" w:rsidR="00F30838" w:rsidRDefault="00D234DF" w:rsidP="00D234DF">
      <w:pPr>
        <w:pStyle w:val="Heading2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NON-INVASIVE MOUTH SWAB</w:t>
      </w:r>
      <w:r w:rsidR="004A591E">
        <w:rPr>
          <w:sz w:val="36"/>
          <w:szCs w:val="36"/>
        </w:rPr>
        <w:t>-PAIN FREE FAST AND CONVENIENT</w:t>
      </w:r>
    </w:p>
    <w:p w14:paraId="318CB962" w14:textId="77777777" w:rsidR="00D234DF" w:rsidRDefault="00534E6F" w:rsidP="00D234DF">
      <w:pPr>
        <w:pStyle w:val="Heading2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TRAVEL FRIENDLY-OUR PCR</w:t>
      </w:r>
      <w:r w:rsidR="00633F6C">
        <w:rPr>
          <w:sz w:val="36"/>
          <w:szCs w:val="36"/>
        </w:rPr>
        <w:t xml:space="preserve"> TESTS RESULTS ARE ACCEPTED FOR INTERNATIONAL AND DOMESTIC TRAVEL</w:t>
      </w:r>
    </w:p>
    <w:p w14:paraId="7EB0B452" w14:textId="77777777" w:rsidR="005D3164" w:rsidRPr="00443FD4" w:rsidRDefault="005D3164" w:rsidP="00D234DF">
      <w:pPr>
        <w:pStyle w:val="Heading2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FAST RESULTS-</w:t>
      </w:r>
      <w:r w:rsidR="001B35EF">
        <w:rPr>
          <w:sz w:val="36"/>
          <w:szCs w:val="36"/>
        </w:rPr>
        <w:t>OUR RESUTS ARE PROVIDED VIA EMAIL WITHIN 12-24</w:t>
      </w:r>
      <w:r w:rsidR="006829E5">
        <w:rPr>
          <w:sz w:val="36"/>
          <w:szCs w:val="36"/>
        </w:rPr>
        <w:t xml:space="preserve"> HOURS. </w:t>
      </w:r>
    </w:p>
    <w:p w14:paraId="5C02B82E" w14:textId="77777777" w:rsidR="00A35219" w:rsidRDefault="00A35219" w:rsidP="000235E9"/>
    <w:sectPr w:rsidR="00A35219">
      <w:pgSz w:w="12240" w:h="15840"/>
      <w:pgMar w:top="720" w:right="720" w:bottom="720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99382A" w14:textId="77777777" w:rsidR="00581DAC" w:rsidRDefault="00581DAC">
      <w:pPr>
        <w:spacing w:after="0" w:line="240" w:lineRule="auto"/>
      </w:pPr>
      <w:r>
        <w:separator/>
      </w:r>
    </w:p>
  </w:endnote>
  <w:endnote w:type="continuationSeparator" w:id="0">
    <w:p w14:paraId="6AA46DBE" w14:textId="77777777" w:rsidR="00581DAC" w:rsidRDefault="00581D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Meiryo">
    <w:charset w:val="80"/>
    <w:family w:val="swiss"/>
    <w:pitch w:val="variable"/>
    <w:sig w:usb0="E00002FF" w:usb1="6AC7FFFF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17CC53" w14:textId="77777777" w:rsidR="00581DAC" w:rsidRDefault="00581DAC">
      <w:pPr>
        <w:spacing w:after="0" w:line="240" w:lineRule="auto"/>
      </w:pPr>
      <w:r>
        <w:separator/>
      </w:r>
    </w:p>
  </w:footnote>
  <w:footnote w:type="continuationSeparator" w:id="0">
    <w:p w14:paraId="74C6327F" w14:textId="77777777" w:rsidR="00581DAC" w:rsidRDefault="00581DA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0853C8"/>
    <w:multiLevelType w:val="hybridMultilevel"/>
    <w:tmpl w:val="AA5C13C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7CD4AFF"/>
    <w:multiLevelType w:val="hybridMultilevel"/>
    <w:tmpl w:val="D41846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E61026"/>
    <w:multiLevelType w:val="hybridMultilevel"/>
    <w:tmpl w:val="8800E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47C436C"/>
    <w:multiLevelType w:val="hybridMultilevel"/>
    <w:tmpl w:val="B67EA4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77E2188"/>
    <w:multiLevelType w:val="hybridMultilevel"/>
    <w:tmpl w:val="07D00A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attachedTemplate r:id="rId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E3425"/>
    <w:rsid w:val="000235E9"/>
    <w:rsid w:val="00027AD6"/>
    <w:rsid w:val="0008527A"/>
    <w:rsid w:val="000B4719"/>
    <w:rsid w:val="000C391D"/>
    <w:rsid w:val="000C6872"/>
    <w:rsid w:val="000D7197"/>
    <w:rsid w:val="00132CD3"/>
    <w:rsid w:val="00145C7A"/>
    <w:rsid w:val="00176AA0"/>
    <w:rsid w:val="001B35EF"/>
    <w:rsid w:val="001D36C9"/>
    <w:rsid w:val="001D6587"/>
    <w:rsid w:val="001E525C"/>
    <w:rsid w:val="00224D14"/>
    <w:rsid w:val="002348BD"/>
    <w:rsid w:val="002433F2"/>
    <w:rsid w:val="00250809"/>
    <w:rsid w:val="002511EE"/>
    <w:rsid w:val="00283AA4"/>
    <w:rsid w:val="002E6407"/>
    <w:rsid w:val="00311499"/>
    <w:rsid w:val="00361DBB"/>
    <w:rsid w:val="003635DA"/>
    <w:rsid w:val="00376AA3"/>
    <w:rsid w:val="003A5E83"/>
    <w:rsid w:val="003B28D8"/>
    <w:rsid w:val="003F218C"/>
    <w:rsid w:val="003F24E0"/>
    <w:rsid w:val="0040622B"/>
    <w:rsid w:val="00407029"/>
    <w:rsid w:val="00424BF6"/>
    <w:rsid w:val="00425286"/>
    <w:rsid w:val="00440AC0"/>
    <w:rsid w:val="004428B3"/>
    <w:rsid w:val="00443FD4"/>
    <w:rsid w:val="00456530"/>
    <w:rsid w:val="00482C8E"/>
    <w:rsid w:val="00484466"/>
    <w:rsid w:val="00487231"/>
    <w:rsid w:val="00487A6F"/>
    <w:rsid w:val="004A591E"/>
    <w:rsid w:val="00524396"/>
    <w:rsid w:val="0052441B"/>
    <w:rsid w:val="00534E6F"/>
    <w:rsid w:val="00553D4F"/>
    <w:rsid w:val="00563AD1"/>
    <w:rsid w:val="00571043"/>
    <w:rsid w:val="00581DAC"/>
    <w:rsid w:val="005C48C6"/>
    <w:rsid w:val="005D3164"/>
    <w:rsid w:val="00623A33"/>
    <w:rsid w:val="00633F6C"/>
    <w:rsid w:val="006414AA"/>
    <w:rsid w:val="006528FB"/>
    <w:rsid w:val="0065376D"/>
    <w:rsid w:val="0065689A"/>
    <w:rsid w:val="00663645"/>
    <w:rsid w:val="00663A2E"/>
    <w:rsid w:val="006829E5"/>
    <w:rsid w:val="006A52DD"/>
    <w:rsid w:val="006C04E1"/>
    <w:rsid w:val="006C7D21"/>
    <w:rsid w:val="006F156F"/>
    <w:rsid w:val="0070505D"/>
    <w:rsid w:val="00712000"/>
    <w:rsid w:val="0071488B"/>
    <w:rsid w:val="00722EB0"/>
    <w:rsid w:val="007333CA"/>
    <w:rsid w:val="00736105"/>
    <w:rsid w:val="00745011"/>
    <w:rsid w:val="00757A5D"/>
    <w:rsid w:val="00794B00"/>
    <w:rsid w:val="007A4016"/>
    <w:rsid w:val="007B371C"/>
    <w:rsid w:val="007E148E"/>
    <w:rsid w:val="007F3713"/>
    <w:rsid w:val="00807381"/>
    <w:rsid w:val="008313B1"/>
    <w:rsid w:val="00836E8A"/>
    <w:rsid w:val="00844C99"/>
    <w:rsid w:val="00853F0B"/>
    <w:rsid w:val="00863FAD"/>
    <w:rsid w:val="008971FD"/>
    <w:rsid w:val="008A59A2"/>
    <w:rsid w:val="008A6868"/>
    <w:rsid w:val="008F0B04"/>
    <w:rsid w:val="009043F3"/>
    <w:rsid w:val="00945BE4"/>
    <w:rsid w:val="0095411A"/>
    <w:rsid w:val="0098273A"/>
    <w:rsid w:val="00991FB1"/>
    <w:rsid w:val="00A32732"/>
    <w:rsid w:val="00A35219"/>
    <w:rsid w:val="00A513F7"/>
    <w:rsid w:val="00A613B8"/>
    <w:rsid w:val="00A67219"/>
    <w:rsid w:val="00AA38AF"/>
    <w:rsid w:val="00AB1A06"/>
    <w:rsid w:val="00AB29D6"/>
    <w:rsid w:val="00AB33A4"/>
    <w:rsid w:val="00B124DA"/>
    <w:rsid w:val="00B7691E"/>
    <w:rsid w:val="00B80849"/>
    <w:rsid w:val="00B94584"/>
    <w:rsid w:val="00BE69F0"/>
    <w:rsid w:val="00BF5FE7"/>
    <w:rsid w:val="00C052C4"/>
    <w:rsid w:val="00C528E9"/>
    <w:rsid w:val="00C9050B"/>
    <w:rsid w:val="00CB35F5"/>
    <w:rsid w:val="00CC13CF"/>
    <w:rsid w:val="00D234DF"/>
    <w:rsid w:val="00D841DD"/>
    <w:rsid w:val="00D95C99"/>
    <w:rsid w:val="00DD001D"/>
    <w:rsid w:val="00DE3425"/>
    <w:rsid w:val="00E151C0"/>
    <w:rsid w:val="00E26F45"/>
    <w:rsid w:val="00E5629A"/>
    <w:rsid w:val="00EA0D5C"/>
    <w:rsid w:val="00EB2BBA"/>
    <w:rsid w:val="00EB4275"/>
    <w:rsid w:val="00EC2AD6"/>
    <w:rsid w:val="00ED76EB"/>
    <w:rsid w:val="00EF2562"/>
    <w:rsid w:val="00F0154F"/>
    <w:rsid w:val="00F02B09"/>
    <w:rsid w:val="00F16087"/>
    <w:rsid w:val="00F22E71"/>
    <w:rsid w:val="00F3073A"/>
    <w:rsid w:val="00F30838"/>
    <w:rsid w:val="00F825E0"/>
    <w:rsid w:val="00FB44C8"/>
    <w:rsid w:val="00FD6C0A"/>
    <w:rsid w:val="00FE4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C823308"/>
  <w15:chartTrackingRefBased/>
  <w15:docId w15:val="{03E54E6B-46AF-1E41-8B70-254E2B7AC6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color w:val="404040" w:themeColor="text1" w:themeTint="BF"/>
        <w:sz w:val="22"/>
        <w:szCs w:val="22"/>
        <w:lang w:val="en-US" w:eastAsia="en-US" w:bidi="ar-SA"/>
      </w:rPr>
    </w:rPrDefault>
    <w:pPrDefault>
      <w:pPr>
        <w:spacing w:after="18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94B00"/>
  </w:style>
  <w:style w:type="paragraph" w:styleId="Heading1">
    <w:name w:val="heading 1"/>
    <w:basedOn w:val="Normal"/>
    <w:link w:val="Heading1Char"/>
    <w:uiPriority w:val="3"/>
    <w:qFormat/>
    <w:rsid w:val="00794B00"/>
    <w:pPr>
      <w:keepNext/>
      <w:keepLines/>
      <w:pBdr>
        <w:top w:val="single" w:sz="4" w:space="31" w:color="663366" w:themeColor="accent1"/>
        <w:bottom w:val="single" w:sz="4" w:space="31" w:color="663366" w:themeColor="accent1"/>
      </w:pBdr>
      <w:shd w:val="clear" w:color="auto" w:fill="663366" w:themeFill="accent1"/>
      <w:spacing w:after="320" w:line="240" w:lineRule="auto"/>
      <w:ind w:left="29" w:right="43"/>
      <w:contextualSpacing/>
      <w:jc w:val="center"/>
      <w:outlineLvl w:val="0"/>
    </w:pPr>
    <w:rPr>
      <w:rFonts w:asciiTheme="majorHAnsi" w:eastAsiaTheme="majorEastAsia" w:hAnsiTheme="majorHAnsi" w:cstheme="majorBidi"/>
      <w:color w:val="FFFFFF" w:themeColor="background1"/>
      <w:sz w:val="5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7A4016"/>
    <w:pPr>
      <w:keepNext/>
      <w:keepLines/>
      <w:spacing w:after="60" w:line="288" w:lineRule="auto"/>
      <w:contextualSpacing/>
      <w:outlineLvl w:val="1"/>
    </w:pPr>
    <w:rPr>
      <w:rFonts w:asciiTheme="majorHAnsi" w:eastAsiaTheme="majorEastAsia" w:hAnsiTheme="majorHAnsi" w:cstheme="majorBidi"/>
      <w:color w:val="4C264C" w:themeColor="accent1" w:themeShade="BF"/>
      <w:sz w:val="26"/>
      <w:szCs w:val="26"/>
    </w:rPr>
  </w:style>
  <w:style w:type="paragraph" w:styleId="Heading3">
    <w:name w:val="heading 3"/>
    <w:basedOn w:val="Normal"/>
    <w:link w:val="Heading3Char"/>
    <w:uiPriority w:val="9"/>
    <w:semiHidden/>
    <w:unhideWhenUsed/>
    <w:qFormat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321932" w:themeColor="accent1" w:themeShade="7F"/>
      <w:szCs w:val="24"/>
    </w:rPr>
  </w:style>
  <w:style w:type="paragraph" w:styleId="Heading4">
    <w:name w:val="heading 4"/>
    <w:basedOn w:val="Normal"/>
    <w:link w:val="Heading4Char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paragraph" w:styleId="Heading5">
    <w:name w:val="heading 5"/>
    <w:basedOn w:val="Normal"/>
    <w:link w:val="Heading5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4C264C" w:themeColor="accent1" w:themeShade="BF"/>
    </w:rPr>
  </w:style>
  <w:style w:type="paragraph" w:styleId="Heading6">
    <w:name w:val="heading 6"/>
    <w:basedOn w:val="Normal"/>
    <w:link w:val="Heading6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321932" w:themeColor="accent1" w:themeShade="7F"/>
    </w:rPr>
  </w:style>
  <w:style w:type="paragraph" w:styleId="Heading7">
    <w:name w:val="heading 7"/>
    <w:basedOn w:val="Normal"/>
    <w:link w:val="Heading7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paragraph" w:styleId="Heading8">
    <w:name w:val="heading 8"/>
    <w:basedOn w:val="Normal"/>
    <w:link w:val="Heading8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link w:val="Heading9Char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link w:val="TitleChar"/>
    <w:uiPriority w:val="1"/>
    <w:qFormat/>
    <w:pPr>
      <w:spacing w:after="0" w:line="240" w:lineRule="auto"/>
      <w:ind w:left="72" w:right="72"/>
      <w:contextualSpacing/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asciiTheme="majorHAnsi" w:eastAsiaTheme="majorEastAsia" w:hAnsiTheme="majorHAnsi" w:cstheme="majorBidi"/>
      <w:color w:val="FFFFFF" w:themeColor="background1"/>
      <w:kern w:val="28"/>
      <w:sz w:val="96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120" w:line="240" w:lineRule="auto"/>
      <w:ind w:left="1440" w:right="1440"/>
      <w:contextualSpacing/>
    </w:pPr>
    <w:rPr>
      <w:rFonts w:eastAsiaTheme="minorEastAsia"/>
      <w:color w:val="FFFFFF" w:themeColor="background1"/>
      <w:spacing w:val="15"/>
      <w:sz w:val="52"/>
    </w:rPr>
  </w:style>
  <w:style w:type="character" w:customStyle="1" w:styleId="SubtitleChar">
    <w:name w:val="Subtitle Char"/>
    <w:basedOn w:val="DefaultParagraphFont"/>
    <w:link w:val="Subtitle"/>
    <w:uiPriority w:val="2"/>
    <w:rPr>
      <w:rFonts w:eastAsiaTheme="minorEastAsia"/>
      <w:color w:val="FFFFFF" w:themeColor="background1"/>
      <w:spacing w:val="15"/>
      <w:sz w:val="52"/>
    </w:rPr>
  </w:style>
  <w:style w:type="character" w:customStyle="1" w:styleId="Heading1Char">
    <w:name w:val="Heading 1 Char"/>
    <w:basedOn w:val="DefaultParagraphFont"/>
    <w:link w:val="Heading1"/>
    <w:uiPriority w:val="3"/>
    <w:rsid w:val="00794B00"/>
    <w:rPr>
      <w:rFonts w:asciiTheme="majorHAnsi" w:eastAsiaTheme="majorEastAsia" w:hAnsiTheme="majorHAnsi" w:cstheme="majorBidi"/>
      <w:color w:val="FFFFFF" w:themeColor="background1"/>
      <w:sz w:val="52"/>
      <w:szCs w:val="32"/>
      <w:shd w:val="clear" w:color="auto" w:fill="663366" w:themeFill="accent1"/>
    </w:rPr>
  </w:style>
  <w:style w:type="paragraph" w:styleId="BlockText">
    <w:name w:val="Block Text"/>
    <w:basedOn w:val="Normal"/>
    <w:uiPriority w:val="3"/>
    <w:unhideWhenUsed/>
    <w:qFormat/>
    <w:pPr>
      <w:spacing w:line="240" w:lineRule="auto"/>
      <w:ind w:left="1440" w:right="1440"/>
    </w:pPr>
    <w:rPr>
      <w:rFonts w:eastAsiaTheme="minorEastAsia"/>
      <w:b/>
      <w:iCs/>
      <w:color w:val="FFFFFF" w:themeColor="background1"/>
      <w:sz w:val="24"/>
    </w:r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paragraph" w:styleId="Header">
    <w:name w:val="header"/>
    <w:basedOn w:val="Normal"/>
    <w:link w:val="HeaderChar"/>
    <w:uiPriority w:val="99"/>
    <w:unhideWhenUsed/>
    <w:rsid w:val="008971FD"/>
    <w:pPr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  <w:rsid w:val="008971FD"/>
  </w:style>
  <w:style w:type="paragraph" w:styleId="Footer">
    <w:name w:val="footer"/>
    <w:basedOn w:val="Normal"/>
    <w:link w:val="FooterChar"/>
    <w:uiPriority w:val="99"/>
    <w:unhideWhenUsed/>
    <w:rsid w:val="008971FD"/>
    <w:pPr>
      <w:spacing w:after="0" w:line="240" w:lineRule="auto"/>
      <w:jc w:val="center"/>
    </w:pPr>
  </w:style>
  <w:style w:type="character" w:customStyle="1" w:styleId="FooterChar">
    <w:name w:val="Footer Char"/>
    <w:basedOn w:val="DefaultParagraphFont"/>
    <w:link w:val="Footer"/>
    <w:uiPriority w:val="99"/>
    <w:rsid w:val="008971FD"/>
  </w:style>
  <w:style w:type="character" w:customStyle="1" w:styleId="Heading5Char">
    <w:name w:val="Heading 5 Char"/>
    <w:basedOn w:val="DefaultParagraphFont"/>
    <w:link w:val="Heading5"/>
    <w:uiPriority w:val="9"/>
    <w:semiHidden/>
    <w:rPr>
      <w:rFonts w:asciiTheme="majorHAnsi" w:eastAsiaTheme="majorEastAsia" w:hAnsiTheme="majorHAnsi" w:cstheme="majorBidi"/>
      <w:color w:val="4C264C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Pr>
      <w:rFonts w:asciiTheme="majorHAnsi" w:eastAsiaTheme="majorEastAsia" w:hAnsiTheme="majorHAnsi" w:cstheme="majorBidi"/>
      <w:color w:val="321932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Pr>
      <w:rFonts w:asciiTheme="majorHAnsi" w:eastAsiaTheme="majorEastAsia" w:hAnsiTheme="majorHAnsi" w:cstheme="majorBidi"/>
      <w:i/>
      <w:iCs/>
      <w:color w:val="321932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Heading2Char">
    <w:name w:val="Heading 2 Char"/>
    <w:basedOn w:val="DefaultParagraphFont"/>
    <w:link w:val="Heading2"/>
    <w:uiPriority w:val="9"/>
    <w:rsid w:val="007A4016"/>
    <w:rPr>
      <w:rFonts w:asciiTheme="majorHAnsi" w:eastAsiaTheme="majorEastAsia" w:hAnsiTheme="majorHAnsi" w:cstheme="majorBidi"/>
      <w:color w:val="4C264C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asciiTheme="majorHAnsi" w:eastAsiaTheme="majorEastAsia" w:hAnsiTheme="majorHAnsi" w:cstheme="majorBidi"/>
      <w:color w:val="321932" w:themeColor="accent1" w:themeShade="7F"/>
      <w:sz w:val="22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Pr>
      <w:rFonts w:asciiTheme="majorHAnsi" w:eastAsiaTheme="majorEastAsia" w:hAnsiTheme="majorHAnsi" w:cstheme="majorBidi"/>
      <w:i/>
      <w:iCs/>
      <w:color w:val="4C264C" w:themeColor="accent1" w:themeShade="BF"/>
    </w:rPr>
  </w:style>
  <w:style w:type="table" w:styleId="GridTable1Light-Accent3">
    <w:name w:val="Grid Table 1 Light Accent 3"/>
    <w:basedOn w:val="TableNormal"/>
    <w:uiPriority w:val="46"/>
    <w:rsid w:val="007A4016"/>
    <w:pPr>
      <w:spacing w:after="0" w:line="240" w:lineRule="auto"/>
    </w:pPr>
    <w:tblPr>
      <w:tblStyleRowBandSize w:val="1"/>
      <w:tblStyleColBandSize w:val="1"/>
      <w:tblBorders>
        <w:top w:val="single" w:sz="4" w:space="0" w:color="C1C1D6" w:themeColor="accent3" w:themeTint="66"/>
        <w:left w:val="single" w:sz="4" w:space="0" w:color="C1C1D6" w:themeColor="accent3" w:themeTint="66"/>
        <w:bottom w:val="single" w:sz="4" w:space="0" w:color="C1C1D6" w:themeColor="accent3" w:themeTint="66"/>
        <w:right w:val="single" w:sz="4" w:space="0" w:color="C1C1D6" w:themeColor="accent3" w:themeTint="66"/>
        <w:insideH w:val="single" w:sz="4" w:space="0" w:color="C1C1D6" w:themeColor="accent3" w:themeTint="66"/>
        <w:insideV w:val="single" w:sz="4" w:space="0" w:color="C1C1D6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A3A3C1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3A3C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ListParagraph">
    <w:name w:val="List Paragraph"/>
    <w:basedOn w:val="Normal"/>
    <w:uiPriority w:val="34"/>
    <w:unhideWhenUsed/>
    <w:qFormat/>
    <w:rsid w:val="00836E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rpar\Downloads\%7b0D9150A9-52FA-FA4F-A0C0-DB91570184DE%7dtf16392140.dotx" TargetMode="External"/></Relationships>
</file>

<file path=word/theme/theme1.xml><?xml version="1.0" encoding="utf-8"?>
<a:theme xmlns:a="http://schemas.openxmlformats.org/drawingml/2006/main" name="Advantage Brochur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Corbel">
      <a:maj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Corbel" panose="020B0503020204020204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AAB0F1E8-D790-4195-98A6-0A532AAFDF8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{0D9150A9-52FA-FA4F-A0C0-DB91570184DE}tf16392140</Template>
  <TotalTime>6</TotalTime>
  <Pages>1</Pages>
  <Words>185</Words>
  <Characters>1060</Characters>
  <Application>Microsoft Office Word</Application>
  <DocSecurity>0</DocSecurity>
  <Lines>8</Lines>
  <Paragraphs>2</Paragraphs>
  <ScaleCrop>false</ScaleCrop>
  <Company/>
  <LinksUpToDate>false</LinksUpToDate>
  <CharactersWithSpaces>1243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Robin Jones-Porter</dc:creator>
  <cp:keywords/>
  <dc:description/>
  <cp:lastModifiedBy>Anthony Parrett</cp:lastModifiedBy>
  <cp:revision>4</cp:revision>
  <dcterms:created xsi:type="dcterms:W3CDTF">2021-10-20T02:09:00Z</dcterms:created>
  <dcterms:modified xsi:type="dcterms:W3CDTF">2021-10-20T02:31:00Z</dcterms:modified>
</cp:coreProperties>
</file>